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4F1" w:rsidRDefault="001734F1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ВЫШИВКА ЛЕНТАМИ.</w:t>
      </w:r>
    </w:p>
    <w:p w:rsidR="001734F1" w:rsidRPr="0031250F" w:rsidRDefault="001734F1">
      <w:pPr>
        <w:rPr>
          <w:sz w:val="24"/>
          <w:szCs w:val="24"/>
        </w:rPr>
      </w:pPr>
      <w:r w:rsidRPr="0031250F">
        <w:rPr>
          <w:sz w:val="24"/>
          <w:szCs w:val="24"/>
        </w:rPr>
        <w:t>1 ГОД ОБУЧЕНИЯ.</w:t>
      </w:r>
      <w:r>
        <w:rPr>
          <w:sz w:val="24"/>
          <w:szCs w:val="24"/>
        </w:rPr>
        <w:t>СТАРТОВЫЙ УРОВЕНЬ.</w:t>
      </w:r>
      <w:bookmarkStart w:id="0" w:name="_GoBack"/>
      <w:bookmarkEnd w:id="0"/>
    </w:p>
    <w:p w:rsidR="001734F1" w:rsidRDefault="001734F1">
      <w:pPr>
        <w:rPr>
          <w:sz w:val="24"/>
          <w:szCs w:val="24"/>
        </w:rPr>
      </w:pPr>
      <w:r w:rsidRPr="0031250F">
        <w:rPr>
          <w:sz w:val="24"/>
          <w:szCs w:val="24"/>
        </w:rPr>
        <w:t>ТЕМА: «РАМКА ДЛЯ ФОТО»</w:t>
      </w:r>
    </w:p>
    <w:p w:rsidR="001734F1" w:rsidRPr="0031250F" w:rsidRDefault="001734F1">
      <w:pPr>
        <w:rPr>
          <w:sz w:val="24"/>
          <w:szCs w:val="24"/>
        </w:rPr>
      </w:pPr>
      <w:r>
        <w:rPr>
          <w:sz w:val="24"/>
          <w:szCs w:val="24"/>
        </w:rPr>
        <w:t>ЗАНЯТИЕ 1. ВЫБОР РИСУНКА И МОДЕЛИ.</w:t>
      </w:r>
    </w:p>
    <w:p w:rsidR="001734F1" w:rsidRPr="0031250F" w:rsidRDefault="001734F1">
      <w:pPr>
        <w:rPr>
          <w:sz w:val="24"/>
          <w:szCs w:val="24"/>
        </w:rPr>
      </w:pPr>
      <w:r>
        <w:rPr>
          <w:sz w:val="24"/>
          <w:szCs w:val="24"/>
        </w:rPr>
        <w:t>ЦЕЛЬ ЗАНЯТИЯ: ЗАКРЕПЛЕНИЕ НАВЫКА САМОСТОЯТЕЛЬНОЙ РАБОТЫ С ТКАНЬЮ И ЛЕНТАМИ.</w:t>
      </w:r>
    </w:p>
    <w:p w:rsidR="001734F1" w:rsidRDefault="001734F1">
      <w:pPr>
        <w:rPr>
          <w:sz w:val="28"/>
          <w:szCs w:val="28"/>
        </w:rPr>
      </w:pPr>
      <w:r w:rsidRPr="00047F8A">
        <w:rPr>
          <w:sz w:val="24"/>
          <w:szCs w:val="24"/>
        </w:rPr>
        <w:t>1.  ОБРАЗЦЫ РАБОТ</w:t>
      </w:r>
      <w:r>
        <w:rPr>
          <w:sz w:val="28"/>
          <w:szCs w:val="28"/>
        </w:rPr>
        <w:t>.</w:t>
      </w:r>
    </w:p>
    <w:p w:rsidR="001734F1" w:rsidRDefault="001734F1">
      <w:pPr>
        <w:rPr>
          <w:sz w:val="28"/>
          <w:szCs w:val="28"/>
        </w:rPr>
      </w:pPr>
      <w:r w:rsidRPr="00323B03"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80pt;height:244.5pt;visibility:visible">
            <v:imagedata r:id="rId5" o:title=""/>
          </v:shape>
        </w:pict>
      </w:r>
      <w:r w:rsidRPr="00323B03">
        <w:rPr>
          <w:noProof/>
          <w:sz w:val="28"/>
          <w:szCs w:val="28"/>
          <w:lang w:eastAsia="ru-RU"/>
        </w:rPr>
        <w:pict>
          <v:shape id="Рисунок 2" o:spid="_x0000_i1026" type="#_x0000_t75" style="width:184.5pt;height:244.5pt;visibility:visible">
            <v:imagedata r:id="rId6" o:title=""/>
          </v:shape>
        </w:pict>
      </w:r>
    </w:p>
    <w:p w:rsidR="001734F1" w:rsidRDefault="001734F1">
      <w:pPr>
        <w:rPr>
          <w:sz w:val="28"/>
          <w:szCs w:val="28"/>
        </w:rPr>
      </w:pPr>
      <w:r w:rsidRPr="00323B03">
        <w:rPr>
          <w:noProof/>
          <w:sz w:val="28"/>
          <w:szCs w:val="28"/>
          <w:lang w:eastAsia="ru-RU"/>
        </w:rPr>
        <w:pict>
          <v:shape id="Рисунок 3" o:spid="_x0000_i1027" type="#_x0000_t75" style="width:138.75pt;height:249.75pt;visibility:visible">
            <v:imagedata r:id="rId7" o:title=""/>
          </v:shape>
        </w:pict>
      </w:r>
      <w:r w:rsidRPr="00323B03">
        <w:rPr>
          <w:noProof/>
          <w:sz w:val="28"/>
          <w:szCs w:val="28"/>
          <w:lang w:eastAsia="ru-RU"/>
        </w:rPr>
        <w:pict>
          <v:shape id="Рисунок 4" o:spid="_x0000_i1028" type="#_x0000_t75" style="width:176.25pt;height:244.5pt;visibility:visible">
            <v:imagedata r:id="rId8" o:title=""/>
          </v:shape>
        </w:pict>
      </w:r>
    </w:p>
    <w:p w:rsidR="001734F1" w:rsidRDefault="001734F1">
      <w:pPr>
        <w:rPr>
          <w:sz w:val="28"/>
          <w:szCs w:val="28"/>
        </w:rPr>
      </w:pPr>
    </w:p>
    <w:p w:rsidR="001734F1" w:rsidRPr="00047F8A" w:rsidRDefault="001734F1">
      <w:pPr>
        <w:rPr>
          <w:sz w:val="24"/>
          <w:szCs w:val="24"/>
        </w:rPr>
      </w:pPr>
      <w:r w:rsidRPr="00047F8A">
        <w:rPr>
          <w:sz w:val="24"/>
          <w:szCs w:val="24"/>
        </w:rPr>
        <w:t>2. МАТЕРИАЛЫ И ИНСТРУМЕНТЫ ДЛЯ РАБОТЫ «РАМКА ДЛЯ ФОТО»</w:t>
      </w:r>
    </w:p>
    <w:p w:rsidR="001734F1" w:rsidRDefault="001734F1">
      <w:pPr>
        <w:rPr>
          <w:sz w:val="28"/>
          <w:szCs w:val="28"/>
        </w:rPr>
      </w:pPr>
      <w:r w:rsidRPr="00323B03">
        <w:rPr>
          <w:noProof/>
          <w:sz w:val="28"/>
          <w:szCs w:val="28"/>
          <w:lang w:eastAsia="ru-RU"/>
        </w:rPr>
        <w:pict>
          <v:shape id="Рисунок 5" o:spid="_x0000_i1029" type="#_x0000_t75" style="width:312pt;height:236.25pt;visibility:visible">
            <v:imagedata r:id="rId9" o:title=""/>
          </v:shape>
        </w:pict>
      </w:r>
    </w:p>
    <w:p w:rsidR="001734F1" w:rsidRDefault="001734F1">
      <w:pPr>
        <w:rPr>
          <w:sz w:val="24"/>
          <w:szCs w:val="24"/>
        </w:rPr>
      </w:pPr>
      <w:r w:rsidRPr="00047F8A">
        <w:rPr>
          <w:sz w:val="24"/>
          <w:szCs w:val="24"/>
        </w:rPr>
        <w:t>1.ПЯЛЬЦА</w:t>
      </w:r>
    </w:p>
    <w:p w:rsidR="001734F1" w:rsidRPr="00047F8A" w:rsidRDefault="001734F1">
      <w:pPr>
        <w:rPr>
          <w:sz w:val="24"/>
          <w:szCs w:val="24"/>
        </w:rPr>
      </w:pPr>
      <w:r w:rsidRPr="00047F8A">
        <w:rPr>
          <w:sz w:val="24"/>
          <w:szCs w:val="24"/>
        </w:rPr>
        <w:t>2. НОЖНИЦЫ</w:t>
      </w:r>
    </w:p>
    <w:p w:rsidR="001734F1" w:rsidRPr="00047F8A" w:rsidRDefault="001734F1">
      <w:pPr>
        <w:rPr>
          <w:sz w:val="24"/>
          <w:szCs w:val="24"/>
        </w:rPr>
      </w:pPr>
      <w:r w:rsidRPr="00047F8A">
        <w:rPr>
          <w:sz w:val="24"/>
          <w:szCs w:val="24"/>
        </w:rPr>
        <w:t>3.ТКАНЬ</w:t>
      </w:r>
    </w:p>
    <w:p w:rsidR="001734F1" w:rsidRPr="00047F8A" w:rsidRDefault="001734F1">
      <w:pPr>
        <w:rPr>
          <w:sz w:val="24"/>
          <w:szCs w:val="24"/>
        </w:rPr>
      </w:pPr>
      <w:r w:rsidRPr="00047F8A">
        <w:rPr>
          <w:sz w:val="24"/>
          <w:szCs w:val="24"/>
        </w:rPr>
        <w:t>4.ИГЛА ДЛЯ ВЫШИВКИ</w:t>
      </w:r>
    </w:p>
    <w:p w:rsidR="001734F1" w:rsidRPr="00071A8E" w:rsidRDefault="001734F1" w:rsidP="00071A8E">
      <w:pPr>
        <w:rPr>
          <w:sz w:val="24"/>
          <w:szCs w:val="24"/>
        </w:rPr>
      </w:pPr>
      <w:r w:rsidRPr="00047F8A">
        <w:rPr>
          <w:sz w:val="24"/>
          <w:szCs w:val="24"/>
        </w:rPr>
        <w:t>5.ЛЕНТЫ 0.6; 10; 12;ММ</w:t>
      </w:r>
    </w:p>
    <w:p w:rsidR="001734F1" w:rsidRDefault="001734F1" w:rsidP="00122346">
      <w:pPr>
        <w:pStyle w:val="ListParagraph"/>
        <w:ind w:left="360"/>
        <w:rPr>
          <w:sz w:val="24"/>
          <w:szCs w:val="24"/>
        </w:rPr>
      </w:pPr>
    </w:p>
    <w:p w:rsidR="001734F1" w:rsidRDefault="001734F1" w:rsidP="00D963C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20EE0">
        <w:rPr>
          <w:sz w:val="24"/>
          <w:szCs w:val="24"/>
        </w:rPr>
        <w:t>ВЫБОР ЛЕНТ И ШВОВ ДЛЯ ВЫШИВКИ.</w:t>
      </w:r>
      <w:r>
        <w:rPr>
          <w:sz w:val="24"/>
          <w:szCs w:val="24"/>
        </w:rPr>
        <w:t>Я ПРЕДЛАГАЮ ВАМ ВЫШИТЬ ЦВЕТЫ НЕЗАБУДКИ.</w:t>
      </w:r>
      <w:r w:rsidRPr="00D963C4">
        <w:rPr>
          <w:sz w:val="24"/>
          <w:szCs w:val="24"/>
        </w:rPr>
        <w:t>ДЛЯ ЭТОГО ПОСМОТРИТЕ КАРТИНКИ ПО ССЫЛКЕ</w:t>
      </w:r>
    </w:p>
    <w:p w:rsidR="001734F1" w:rsidRDefault="001734F1" w:rsidP="00D963C4">
      <w:pPr>
        <w:pStyle w:val="ListParagraph"/>
        <w:rPr>
          <w:sz w:val="24"/>
          <w:szCs w:val="24"/>
        </w:rPr>
      </w:pPr>
      <w:hyperlink r:id="rId10" w:history="1">
        <w:r w:rsidRPr="0061228E">
          <w:rPr>
            <w:rStyle w:val="Hyperlink"/>
            <w:sz w:val="24"/>
            <w:szCs w:val="24"/>
          </w:rPr>
          <w:t>https://yandex.ru/images/search?text=швы%20для%20вышивки%20ЛЕНТАМИ%20НЕЗАБЦДКИ</w:t>
        </w:r>
      </w:hyperlink>
    </w:p>
    <w:p w:rsidR="001734F1" w:rsidRDefault="001734F1" w:rsidP="00D963C4">
      <w:pPr>
        <w:pStyle w:val="ListParagraph"/>
        <w:rPr>
          <w:sz w:val="24"/>
          <w:szCs w:val="24"/>
        </w:rPr>
      </w:pPr>
    </w:p>
    <w:p w:rsidR="001734F1" w:rsidRDefault="001734F1" w:rsidP="00D963C4">
      <w:pPr>
        <w:pStyle w:val="ListParagraph"/>
        <w:rPr>
          <w:sz w:val="24"/>
          <w:szCs w:val="24"/>
        </w:rPr>
      </w:pPr>
    </w:p>
    <w:p w:rsidR="001734F1" w:rsidRDefault="001734F1" w:rsidP="00D963C4">
      <w:pPr>
        <w:pStyle w:val="ListParagraph"/>
        <w:rPr>
          <w:sz w:val="24"/>
          <w:szCs w:val="24"/>
        </w:rPr>
      </w:pPr>
    </w:p>
    <w:p w:rsidR="001734F1" w:rsidRDefault="001734F1" w:rsidP="00D963C4">
      <w:pPr>
        <w:pStyle w:val="ListParagraph"/>
        <w:rPr>
          <w:sz w:val="24"/>
          <w:szCs w:val="24"/>
        </w:rPr>
      </w:pPr>
    </w:p>
    <w:p w:rsidR="001734F1" w:rsidRDefault="001734F1" w:rsidP="00D963C4">
      <w:pPr>
        <w:pStyle w:val="ListParagraph"/>
        <w:rPr>
          <w:sz w:val="24"/>
          <w:szCs w:val="24"/>
        </w:rPr>
      </w:pPr>
    </w:p>
    <w:p w:rsidR="001734F1" w:rsidRDefault="001734F1" w:rsidP="00D963C4">
      <w:pPr>
        <w:pStyle w:val="ListParagraph"/>
        <w:rPr>
          <w:sz w:val="24"/>
          <w:szCs w:val="24"/>
        </w:rPr>
      </w:pPr>
    </w:p>
    <w:p w:rsidR="001734F1" w:rsidRDefault="001734F1" w:rsidP="00D963C4">
      <w:pPr>
        <w:pStyle w:val="ListParagraph"/>
        <w:rPr>
          <w:sz w:val="24"/>
          <w:szCs w:val="24"/>
        </w:rPr>
      </w:pPr>
    </w:p>
    <w:p w:rsidR="001734F1" w:rsidRDefault="001734F1" w:rsidP="00D963C4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ДО ВСТРЕЧИ!!</w:t>
      </w:r>
    </w:p>
    <w:p w:rsidR="001734F1" w:rsidRDefault="001734F1" w:rsidP="00D963C4">
      <w:pPr>
        <w:pStyle w:val="ListParagraph"/>
        <w:rPr>
          <w:sz w:val="24"/>
          <w:szCs w:val="24"/>
        </w:rPr>
      </w:pPr>
    </w:p>
    <w:p w:rsidR="001734F1" w:rsidRDefault="001734F1" w:rsidP="00D963C4">
      <w:pPr>
        <w:pStyle w:val="ListParagraph"/>
        <w:rPr>
          <w:sz w:val="24"/>
          <w:szCs w:val="24"/>
        </w:rPr>
      </w:pPr>
    </w:p>
    <w:p w:rsidR="001734F1" w:rsidRDefault="001734F1" w:rsidP="00D963C4">
      <w:pPr>
        <w:pStyle w:val="ListParagraph"/>
        <w:rPr>
          <w:sz w:val="24"/>
          <w:szCs w:val="24"/>
        </w:rPr>
      </w:pPr>
    </w:p>
    <w:p w:rsidR="001734F1" w:rsidRDefault="001734F1" w:rsidP="00D963C4">
      <w:pPr>
        <w:pStyle w:val="ListParagraph"/>
        <w:rPr>
          <w:sz w:val="24"/>
          <w:szCs w:val="24"/>
        </w:rPr>
      </w:pPr>
    </w:p>
    <w:p w:rsidR="001734F1" w:rsidRDefault="001734F1" w:rsidP="00D963C4">
      <w:pPr>
        <w:pStyle w:val="ListParagraph"/>
        <w:rPr>
          <w:sz w:val="24"/>
          <w:szCs w:val="24"/>
        </w:rPr>
      </w:pPr>
    </w:p>
    <w:p w:rsidR="001734F1" w:rsidRDefault="001734F1" w:rsidP="00D963C4">
      <w:pPr>
        <w:ind w:left="360"/>
        <w:rPr>
          <w:sz w:val="24"/>
          <w:szCs w:val="24"/>
        </w:rPr>
      </w:pPr>
      <w:r w:rsidRPr="00D963C4">
        <w:rPr>
          <w:sz w:val="24"/>
          <w:szCs w:val="24"/>
        </w:rPr>
        <w:t>ЗАНЯТИЕ 2.»НАНЕСЕНИЕ ВЫБРАННОГО  РИСУНКА.</w:t>
      </w:r>
    </w:p>
    <w:p w:rsidR="001734F1" w:rsidRDefault="001734F1" w:rsidP="00D963C4">
      <w:pPr>
        <w:ind w:left="360"/>
        <w:rPr>
          <w:sz w:val="24"/>
          <w:szCs w:val="24"/>
        </w:rPr>
      </w:pPr>
    </w:p>
    <w:p w:rsidR="001734F1" w:rsidRDefault="001734F1" w:rsidP="00D963C4">
      <w:pPr>
        <w:ind w:left="360"/>
        <w:rPr>
          <w:sz w:val="24"/>
          <w:szCs w:val="24"/>
        </w:rPr>
      </w:pPr>
      <w:r>
        <w:rPr>
          <w:sz w:val="24"/>
          <w:szCs w:val="24"/>
        </w:rPr>
        <w:t>ЦЕЛЬ ЗАНЯТИЯ : ЗАКРЕПЛЯТЬ УМЕНИЕ  НАНОСИТЬ РИСУНОК НА ТКАНЬ КАРАНДАШОМ.</w:t>
      </w:r>
    </w:p>
    <w:p w:rsidR="001734F1" w:rsidRDefault="001734F1" w:rsidP="00236DFD">
      <w:pPr>
        <w:ind w:left="360"/>
        <w:rPr>
          <w:sz w:val="24"/>
          <w:szCs w:val="24"/>
        </w:rPr>
      </w:pPr>
      <w:r w:rsidRPr="00323B03">
        <w:rPr>
          <w:noProof/>
          <w:sz w:val="24"/>
          <w:szCs w:val="24"/>
          <w:lang w:eastAsia="ru-RU"/>
        </w:rPr>
        <w:pict>
          <v:shape id="Рисунок 8" o:spid="_x0000_i1030" type="#_x0000_t75" style="width:220.5pt;height:243pt;visibility:visible">
            <v:imagedata r:id="rId11" o:title=""/>
          </v:shape>
        </w:pict>
      </w:r>
      <w:r w:rsidRPr="00323B03">
        <w:rPr>
          <w:noProof/>
          <w:sz w:val="24"/>
          <w:szCs w:val="24"/>
          <w:lang w:eastAsia="ru-RU"/>
        </w:rPr>
        <w:pict>
          <v:shape id="Рисунок 11" o:spid="_x0000_i1031" type="#_x0000_t75" style="width:165.75pt;height:240pt;visibility:visible">
            <v:imagedata r:id="rId12" o:title=""/>
          </v:shape>
        </w:pict>
      </w:r>
    </w:p>
    <w:p w:rsidR="001734F1" w:rsidRDefault="001734F1" w:rsidP="00236DFD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ПРЕДЛАГАЮ ВАМ ПОСЕТИТЬ ВЫСТАВКУ </w:t>
      </w:r>
    </w:p>
    <w:p w:rsidR="001734F1" w:rsidRDefault="001734F1" w:rsidP="00236DFD">
      <w:pPr>
        <w:ind w:left="360"/>
        <w:rPr>
          <w:sz w:val="24"/>
          <w:szCs w:val="24"/>
        </w:rPr>
      </w:pPr>
      <w:r>
        <w:rPr>
          <w:sz w:val="24"/>
          <w:szCs w:val="24"/>
        </w:rPr>
        <w:t>ДЛЯ ЭТОГО ПЕРЕЙДИТЕ ПО ССЫЛКЕ</w:t>
      </w:r>
    </w:p>
    <w:p w:rsidR="001734F1" w:rsidRDefault="001734F1" w:rsidP="00236DFD">
      <w:pPr>
        <w:ind w:left="360"/>
      </w:pPr>
    </w:p>
    <w:p w:rsidR="001734F1" w:rsidRDefault="001734F1" w:rsidP="00236DFD">
      <w:pPr>
        <w:ind w:left="360"/>
        <w:rPr>
          <w:sz w:val="24"/>
          <w:szCs w:val="24"/>
        </w:rPr>
      </w:pPr>
      <w:hyperlink r:id="rId13" w:history="1">
        <w:r w:rsidRPr="0061228E">
          <w:rPr>
            <w:rStyle w:val="Hyperlink"/>
            <w:sz w:val="24"/>
            <w:szCs w:val="24"/>
          </w:rPr>
          <w:t>https://www.youtube.com/watch?v=sTey1253w9k</w:t>
        </w:r>
      </w:hyperlink>
    </w:p>
    <w:p w:rsidR="001734F1" w:rsidRDefault="001734F1" w:rsidP="00236DFD">
      <w:pPr>
        <w:ind w:left="360"/>
        <w:rPr>
          <w:sz w:val="24"/>
          <w:szCs w:val="24"/>
        </w:rPr>
      </w:pPr>
    </w:p>
    <w:p w:rsidR="001734F1" w:rsidRDefault="001734F1" w:rsidP="00236DFD">
      <w:pPr>
        <w:ind w:left="360"/>
        <w:rPr>
          <w:sz w:val="24"/>
          <w:szCs w:val="24"/>
        </w:rPr>
      </w:pPr>
    </w:p>
    <w:p w:rsidR="001734F1" w:rsidRDefault="001734F1" w:rsidP="00236DFD">
      <w:pPr>
        <w:ind w:left="360"/>
        <w:rPr>
          <w:sz w:val="24"/>
          <w:szCs w:val="24"/>
        </w:rPr>
      </w:pPr>
    </w:p>
    <w:p w:rsidR="001734F1" w:rsidRDefault="001734F1" w:rsidP="00236DFD">
      <w:pPr>
        <w:ind w:left="360"/>
        <w:rPr>
          <w:sz w:val="24"/>
          <w:szCs w:val="24"/>
        </w:rPr>
      </w:pPr>
      <w:r>
        <w:rPr>
          <w:sz w:val="24"/>
          <w:szCs w:val="24"/>
        </w:rPr>
        <w:t>ДО ВСТРЕЧИ!!!</w:t>
      </w:r>
    </w:p>
    <w:p w:rsidR="001734F1" w:rsidRDefault="001734F1" w:rsidP="00236DFD">
      <w:pPr>
        <w:ind w:left="360"/>
        <w:rPr>
          <w:sz w:val="24"/>
          <w:szCs w:val="24"/>
        </w:rPr>
      </w:pPr>
    </w:p>
    <w:p w:rsidR="001734F1" w:rsidRDefault="001734F1" w:rsidP="00236DFD">
      <w:pPr>
        <w:ind w:left="360"/>
        <w:rPr>
          <w:sz w:val="24"/>
          <w:szCs w:val="24"/>
        </w:rPr>
      </w:pPr>
    </w:p>
    <w:p w:rsidR="001734F1" w:rsidRDefault="001734F1" w:rsidP="00236DFD">
      <w:pPr>
        <w:ind w:left="360"/>
        <w:rPr>
          <w:sz w:val="24"/>
          <w:szCs w:val="24"/>
        </w:rPr>
      </w:pPr>
    </w:p>
    <w:p w:rsidR="001734F1" w:rsidRDefault="001734F1" w:rsidP="00236DFD">
      <w:pPr>
        <w:ind w:left="360"/>
        <w:rPr>
          <w:sz w:val="24"/>
          <w:szCs w:val="24"/>
        </w:rPr>
      </w:pPr>
    </w:p>
    <w:p w:rsidR="001734F1" w:rsidRDefault="001734F1" w:rsidP="00236DFD">
      <w:pPr>
        <w:ind w:left="360"/>
        <w:rPr>
          <w:sz w:val="24"/>
          <w:szCs w:val="24"/>
        </w:rPr>
      </w:pPr>
    </w:p>
    <w:p w:rsidR="001734F1" w:rsidRDefault="001734F1" w:rsidP="00236DFD">
      <w:pPr>
        <w:ind w:left="360"/>
        <w:rPr>
          <w:sz w:val="24"/>
          <w:szCs w:val="24"/>
        </w:rPr>
      </w:pPr>
    </w:p>
    <w:p w:rsidR="001734F1" w:rsidRDefault="001734F1" w:rsidP="00DC37D5">
      <w:pPr>
        <w:rPr>
          <w:sz w:val="24"/>
          <w:szCs w:val="24"/>
        </w:rPr>
      </w:pPr>
    </w:p>
    <w:p w:rsidR="001734F1" w:rsidRDefault="001734F1" w:rsidP="00DC37D5">
      <w:pPr>
        <w:rPr>
          <w:sz w:val="24"/>
          <w:szCs w:val="24"/>
        </w:rPr>
      </w:pPr>
      <w:r>
        <w:rPr>
          <w:sz w:val="24"/>
          <w:szCs w:val="24"/>
        </w:rPr>
        <w:t>ЗАНЯТИЕ 3: « ВЫШИВКА НЕЗАБУДОК»</w:t>
      </w:r>
    </w:p>
    <w:p w:rsidR="001734F1" w:rsidRDefault="001734F1" w:rsidP="00236DFD">
      <w:pPr>
        <w:ind w:left="360"/>
        <w:rPr>
          <w:sz w:val="24"/>
          <w:szCs w:val="24"/>
        </w:rPr>
      </w:pPr>
      <w:r>
        <w:rPr>
          <w:sz w:val="24"/>
          <w:szCs w:val="24"/>
        </w:rPr>
        <w:t>ЦЕЛЬ :ЗАКРЕПИТЬ УМЕНИЕ  ВЫШИВКУИ 5-ЛЕПЕСТКОВЫХ ЦВЕТОВ.</w:t>
      </w:r>
    </w:p>
    <w:p w:rsidR="001734F1" w:rsidRDefault="001734F1" w:rsidP="00236DFD">
      <w:pPr>
        <w:ind w:left="360"/>
        <w:rPr>
          <w:sz w:val="24"/>
          <w:szCs w:val="24"/>
        </w:rPr>
      </w:pPr>
      <w:r w:rsidRPr="00323B03">
        <w:rPr>
          <w:noProof/>
          <w:sz w:val="24"/>
          <w:szCs w:val="24"/>
          <w:lang w:eastAsia="ru-RU"/>
        </w:rPr>
        <w:pict>
          <v:shape id="Рисунок 13" o:spid="_x0000_i1032" type="#_x0000_t75" style="width:218.25pt;height:247.5pt;visibility:visible">
            <v:imagedata r:id="rId14" o:title=""/>
          </v:shape>
        </w:pict>
      </w:r>
      <w:r w:rsidRPr="00323B03">
        <w:rPr>
          <w:noProof/>
          <w:sz w:val="24"/>
          <w:szCs w:val="24"/>
          <w:lang w:eastAsia="ru-RU"/>
        </w:rPr>
        <w:pict>
          <v:shape id="Рисунок 16" o:spid="_x0000_i1033" type="#_x0000_t75" style="width:3in;height:212.25pt;visibility:visible">
            <v:imagedata r:id="rId15" o:title=""/>
          </v:shape>
        </w:pict>
      </w:r>
      <w:r w:rsidRPr="00323B03">
        <w:rPr>
          <w:noProof/>
          <w:sz w:val="24"/>
          <w:szCs w:val="24"/>
          <w:lang w:eastAsia="ru-RU"/>
        </w:rPr>
        <w:pict>
          <v:shape id="Рисунок 15" o:spid="_x0000_i1034" type="#_x0000_t75" style="width:255.75pt;height:192pt;visibility:visible">
            <v:imagedata r:id="rId16" o:title=""/>
          </v:shape>
        </w:pict>
      </w:r>
    </w:p>
    <w:p w:rsidR="001734F1" w:rsidRDefault="001734F1" w:rsidP="00236DFD">
      <w:pPr>
        <w:ind w:left="360"/>
        <w:rPr>
          <w:sz w:val="24"/>
          <w:szCs w:val="24"/>
        </w:rPr>
      </w:pPr>
    </w:p>
    <w:p w:rsidR="001734F1" w:rsidRDefault="001734F1" w:rsidP="00236DFD">
      <w:pPr>
        <w:ind w:left="360"/>
        <w:rPr>
          <w:sz w:val="24"/>
          <w:szCs w:val="24"/>
        </w:rPr>
      </w:pPr>
      <w:r>
        <w:rPr>
          <w:sz w:val="24"/>
          <w:szCs w:val="24"/>
        </w:rPr>
        <w:t>ВЫШИВАЕМ АККУРАТНО,СЛЕДИМ ЗА ИЗНАНКОЙ , НЕ ЗАБЫВАЕМ ДЕЛАТЬ ЗАКРЕПКИ НА УИНАНОЧНОЙ СТОРОНЕ ВЫШИВКИ.ПОСЛЕ РАБОТЫ ПРИВЕДИМ СВОЕ РАБОЧЕЕ МЕСТО В ПОРЯДОК.</w:t>
      </w:r>
    </w:p>
    <w:p w:rsidR="001734F1" w:rsidRDefault="001734F1" w:rsidP="00236DFD">
      <w:pPr>
        <w:ind w:left="360"/>
        <w:rPr>
          <w:sz w:val="24"/>
          <w:szCs w:val="24"/>
        </w:rPr>
      </w:pPr>
    </w:p>
    <w:p w:rsidR="001734F1" w:rsidRDefault="001734F1" w:rsidP="00236DFD">
      <w:pPr>
        <w:ind w:left="360"/>
        <w:rPr>
          <w:sz w:val="24"/>
          <w:szCs w:val="24"/>
        </w:rPr>
      </w:pPr>
    </w:p>
    <w:p w:rsidR="001734F1" w:rsidRDefault="001734F1" w:rsidP="00236DFD">
      <w:pPr>
        <w:ind w:left="360"/>
        <w:rPr>
          <w:sz w:val="24"/>
          <w:szCs w:val="24"/>
        </w:rPr>
      </w:pPr>
      <w:r>
        <w:rPr>
          <w:sz w:val="24"/>
          <w:szCs w:val="24"/>
        </w:rPr>
        <w:t>ДО ВСТРЕЧИ!!!!</w:t>
      </w:r>
    </w:p>
    <w:p w:rsidR="001734F1" w:rsidRDefault="001734F1" w:rsidP="00236DFD">
      <w:pPr>
        <w:ind w:left="360"/>
        <w:rPr>
          <w:sz w:val="24"/>
          <w:szCs w:val="24"/>
        </w:rPr>
      </w:pPr>
    </w:p>
    <w:p w:rsidR="001734F1" w:rsidRDefault="001734F1" w:rsidP="00236DFD">
      <w:pPr>
        <w:ind w:left="360"/>
        <w:rPr>
          <w:sz w:val="24"/>
          <w:szCs w:val="24"/>
        </w:rPr>
      </w:pPr>
    </w:p>
    <w:p w:rsidR="001734F1" w:rsidRDefault="001734F1" w:rsidP="00DC37D5">
      <w:pPr>
        <w:rPr>
          <w:sz w:val="24"/>
          <w:szCs w:val="24"/>
        </w:rPr>
      </w:pPr>
      <w:r>
        <w:rPr>
          <w:sz w:val="24"/>
          <w:szCs w:val="24"/>
        </w:rPr>
        <w:t>ЗАНЯТИЕ 4. «ВЫШИВКА СТЕБЕЛЬКОВ И ЛИСТИКОВ»</w:t>
      </w:r>
    </w:p>
    <w:p w:rsidR="001734F1" w:rsidRDefault="001734F1" w:rsidP="00236DFD">
      <w:pPr>
        <w:ind w:left="360"/>
        <w:rPr>
          <w:sz w:val="24"/>
          <w:szCs w:val="24"/>
        </w:rPr>
      </w:pPr>
    </w:p>
    <w:p w:rsidR="001734F1" w:rsidRDefault="001734F1" w:rsidP="00236DFD">
      <w:pPr>
        <w:ind w:left="360"/>
        <w:rPr>
          <w:sz w:val="24"/>
          <w:szCs w:val="24"/>
        </w:rPr>
      </w:pPr>
    </w:p>
    <w:p w:rsidR="001734F1" w:rsidRDefault="001734F1" w:rsidP="00236DFD">
      <w:pPr>
        <w:ind w:left="360"/>
        <w:rPr>
          <w:sz w:val="24"/>
          <w:szCs w:val="24"/>
        </w:rPr>
      </w:pPr>
      <w:r>
        <w:rPr>
          <w:sz w:val="24"/>
          <w:szCs w:val="24"/>
        </w:rPr>
        <w:t>ЦЕЛЬ: ЗАКРЕПИТЬ УМЕНИЕ СОБИРАТЬ ЦВЕТОЧКИ НА ВЕТОЧКИ.</w:t>
      </w:r>
    </w:p>
    <w:p w:rsidR="001734F1" w:rsidRDefault="001734F1" w:rsidP="00236DFD">
      <w:pPr>
        <w:ind w:left="360"/>
        <w:rPr>
          <w:sz w:val="24"/>
          <w:szCs w:val="24"/>
        </w:rPr>
      </w:pPr>
    </w:p>
    <w:p w:rsidR="001734F1" w:rsidRDefault="001734F1" w:rsidP="00DC37D5">
      <w:pPr>
        <w:ind w:left="360"/>
        <w:rPr>
          <w:sz w:val="24"/>
          <w:szCs w:val="24"/>
        </w:rPr>
      </w:pPr>
      <w:r>
        <w:rPr>
          <w:sz w:val="24"/>
          <w:szCs w:val="24"/>
        </w:rPr>
        <w:t>ВЫШИВАЕМ ШВОМ «НАЗАД ИГОЛОЧКУ»НИТКОЙ «ИРИС» СТЕБЛИ , ЛЕНТОЧКОЙ ЗЕЛЕНОГО ЦВЕТА «ПРЯМЫМИ»СТЕЖКАМИ ВЫШИВАЕМ ЛИСТИКИ.</w:t>
      </w:r>
    </w:p>
    <w:p w:rsidR="001734F1" w:rsidRDefault="001734F1" w:rsidP="00236DFD">
      <w:pPr>
        <w:ind w:left="360"/>
        <w:rPr>
          <w:sz w:val="24"/>
          <w:szCs w:val="24"/>
        </w:rPr>
      </w:pPr>
      <w:r w:rsidRPr="00323B03">
        <w:rPr>
          <w:noProof/>
          <w:sz w:val="24"/>
          <w:szCs w:val="24"/>
          <w:lang w:eastAsia="ru-RU"/>
        </w:rPr>
        <w:pict>
          <v:shape id="Рисунок 17" o:spid="_x0000_i1035" type="#_x0000_t75" style="width:283.5pt;height:212.25pt;visibility:visible">
            <v:imagedata r:id="rId17" o:title=""/>
          </v:shape>
        </w:pict>
      </w:r>
    </w:p>
    <w:p w:rsidR="001734F1" w:rsidRDefault="001734F1" w:rsidP="00DC37D5">
      <w:pPr>
        <w:rPr>
          <w:sz w:val="24"/>
          <w:szCs w:val="24"/>
        </w:rPr>
      </w:pPr>
      <w:r w:rsidRPr="00323B03">
        <w:rPr>
          <w:noProof/>
          <w:sz w:val="24"/>
          <w:szCs w:val="24"/>
          <w:lang w:eastAsia="ru-RU"/>
        </w:rPr>
        <w:pict>
          <v:shape id="Рисунок 18" o:spid="_x0000_i1036" type="#_x0000_t75" style="width:177pt;height:250.5pt;visibility:visible">
            <v:imagedata r:id="rId18" o:title=""/>
          </v:shape>
        </w:pict>
      </w:r>
    </w:p>
    <w:p w:rsidR="001734F1" w:rsidRDefault="001734F1" w:rsidP="00236DFD">
      <w:pPr>
        <w:ind w:left="360"/>
        <w:rPr>
          <w:sz w:val="24"/>
          <w:szCs w:val="24"/>
        </w:rPr>
      </w:pPr>
      <w:r>
        <w:rPr>
          <w:sz w:val="24"/>
          <w:szCs w:val="24"/>
        </w:rPr>
        <w:t>СЕРЕДИНКИ НЕЗАБУДОК УКРАШАЕМ БИСЕРОМ.</w:t>
      </w:r>
    </w:p>
    <w:p w:rsidR="001734F1" w:rsidRDefault="001734F1" w:rsidP="00236DFD">
      <w:pPr>
        <w:ind w:left="360"/>
        <w:rPr>
          <w:sz w:val="24"/>
          <w:szCs w:val="24"/>
        </w:rPr>
      </w:pPr>
      <w:r>
        <w:rPr>
          <w:sz w:val="24"/>
          <w:szCs w:val="24"/>
        </w:rPr>
        <w:t>ДО ВСТРЕЧИ!!!!!</w:t>
      </w:r>
    </w:p>
    <w:p w:rsidR="001734F1" w:rsidRDefault="001734F1" w:rsidP="00236DFD">
      <w:pPr>
        <w:ind w:left="360"/>
        <w:rPr>
          <w:sz w:val="24"/>
          <w:szCs w:val="24"/>
        </w:rPr>
      </w:pPr>
      <w:r>
        <w:rPr>
          <w:sz w:val="24"/>
          <w:szCs w:val="24"/>
        </w:rPr>
        <w:t>ЗАНЯТИЕ 5. «ТЕПЛОВАЯ ОБРАБОТКА ИЗДЕЛИЯ» .</w:t>
      </w:r>
    </w:p>
    <w:p w:rsidR="001734F1" w:rsidRDefault="001734F1" w:rsidP="00236DFD">
      <w:pPr>
        <w:ind w:left="360"/>
        <w:rPr>
          <w:sz w:val="24"/>
          <w:szCs w:val="24"/>
        </w:rPr>
      </w:pPr>
    </w:p>
    <w:p w:rsidR="001734F1" w:rsidRDefault="001734F1" w:rsidP="00236DFD">
      <w:pPr>
        <w:ind w:left="360"/>
        <w:rPr>
          <w:sz w:val="24"/>
          <w:szCs w:val="24"/>
        </w:rPr>
      </w:pPr>
      <w:r>
        <w:rPr>
          <w:sz w:val="24"/>
          <w:szCs w:val="24"/>
        </w:rPr>
        <w:t>ЦЕЛЬ: ЗАКРЕПИТЬ НАВЫК УМЕНИЯ «УТЮЖКИ» ГОТОВОГО ИЗДЕЛИЯ.</w:t>
      </w:r>
    </w:p>
    <w:p w:rsidR="001734F1" w:rsidRPr="004105E1" w:rsidRDefault="001734F1" w:rsidP="004105E1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105E1">
        <w:rPr>
          <w:sz w:val="24"/>
          <w:szCs w:val="24"/>
        </w:rPr>
        <w:t>УТЮЖИМ ПО ИЗНАНОЧНОЙ СТОРОНЕ НЕ ЗАХОДЯ НА ВЫШИВКУ. ПОД РУКОВОДСТВОМ МАМЫ. СОБЛЮДАЕМ ТЕХНИКУ БЕЗОПАСНОСТИ.</w:t>
      </w:r>
    </w:p>
    <w:p w:rsidR="001734F1" w:rsidRDefault="001734F1" w:rsidP="00D7519B">
      <w:pPr>
        <w:ind w:left="360"/>
        <w:rPr>
          <w:sz w:val="24"/>
          <w:szCs w:val="24"/>
        </w:rPr>
      </w:pPr>
      <w:r>
        <w:rPr>
          <w:sz w:val="24"/>
          <w:szCs w:val="24"/>
        </w:rPr>
        <w:t>ВСТАВЛЯЕМ РАБОТУ В РАМОЧКУ.С ПОМОЩЬЮ МАМЫ ИЛИ БАБУШКИ..</w:t>
      </w:r>
    </w:p>
    <w:p w:rsidR="001734F1" w:rsidRDefault="001734F1" w:rsidP="00D7519B">
      <w:pPr>
        <w:ind w:left="360"/>
        <w:rPr>
          <w:sz w:val="24"/>
          <w:szCs w:val="24"/>
        </w:rPr>
      </w:pPr>
      <w:r>
        <w:rPr>
          <w:sz w:val="24"/>
          <w:szCs w:val="24"/>
        </w:rPr>
        <w:t>ГОТОВЫЕ РАБОТЫ ФОТОГРАФИРУЕМ И ОТСЫЛАЕМ МНЕ ПО АДРЕСУ:</w:t>
      </w:r>
    </w:p>
    <w:p w:rsidR="001734F1" w:rsidRDefault="001734F1" w:rsidP="00D7519B">
      <w:pPr>
        <w:ind w:left="360"/>
        <w:rPr>
          <w:sz w:val="24"/>
          <w:szCs w:val="24"/>
        </w:rPr>
      </w:pPr>
      <w:hyperlink r:id="rId19" w:history="1">
        <w:r w:rsidRPr="0061228E">
          <w:rPr>
            <w:rStyle w:val="Hyperlink"/>
            <w:sz w:val="24"/>
            <w:szCs w:val="24"/>
          </w:rPr>
          <w:t>nina.nechaeva.1972@yandex.ru</w:t>
        </w:r>
      </w:hyperlink>
      <w:r>
        <w:rPr>
          <w:sz w:val="24"/>
          <w:szCs w:val="24"/>
        </w:rPr>
        <w:t xml:space="preserve"> ИЛИ В ВАЦАП.</w:t>
      </w:r>
    </w:p>
    <w:p w:rsidR="001734F1" w:rsidRDefault="001734F1" w:rsidP="00D7519B">
      <w:pPr>
        <w:ind w:left="360"/>
        <w:rPr>
          <w:sz w:val="24"/>
          <w:szCs w:val="24"/>
        </w:rPr>
      </w:pPr>
    </w:p>
    <w:p w:rsidR="001734F1" w:rsidRDefault="001734F1" w:rsidP="00D7519B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ДО ВСТРЕЧИ!!!!!</w:t>
      </w:r>
    </w:p>
    <w:p w:rsidR="001734F1" w:rsidRDefault="001734F1" w:rsidP="00D7519B">
      <w:pPr>
        <w:ind w:left="360"/>
        <w:rPr>
          <w:sz w:val="24"/>
          <w:szCs w:val="24"/>
        </w:rPr>
      </w:pPr>
    </w:p>
    <w:p w:rsidR="001734F1" w:rsidRDefault="001734F1" w:rsidP="00D7519B">
      <w:pPr>
        <w:ind w:left="360"/>
        <w:rPr>
          <w:sz w:val="24"/>
          <w:szCs w:val="24"/>
        </w:rPr>
      </w:pPr>
    </w:p>
    <w:p w:rsidR="001734F1" w:rsidRDefault="001734F1" w:rsidP="00D7519B">
      <w:pPr>
        <w:ind w:left="360"/>
        <w:rPr>
          <w:sz w:val="24"/>
          <w:szCs w:val="24"/>
        </w:rPr>
      </w:pPr>
    </w:p>
    <w:p w:rsidR="001734F1" w:rsidRDefault="001734F1" w:rsidP="00D7519B">
      <w:pPr>
        <w:ind w:left="360"/>
        <w:rPr>
          <w:sz w:val="24"/>
          <w:szCs w:val="24"/>
        </w:rPr>
      </w:pPr>
    </w:p>
    <w:p w:rsidR="001734F1" w:rsidRDefault="001734F1" w:rsidP="00D7519B">
      <w:pPr>
        <w:ind w:left="360"/>
        <w:rPr>
          <w:sz w:val="24"/>
          <w:szCs w:val="24"/>
        </w:rPr>
      </w:pPr>
      <w:r>
        <w:rPr>
          <w:sz w:val="24"/>
          <w:szCs w:val="24"/>
        </w:rPr>
        <w:t>ЗАНЯТИЕ 6.СМОТР РАБОТ. МОЛОДЦЫ!!!!</w:t>
      </w:r>
    </w:p>
    <w:p w:rsidR="001734F1" w:rsidRDefault="001734F1" w:rsidP="00D7519B">
      <w:pPr>
        <w:ind w:left="360"/>
        <w:rPr>
          <w:sz w:val="24"/>
          <w:szCs w:val="24"/>
        </w:rPr>
      </w:pPr>
    </w:p>
    <w:p w:rsidR="001734F1" w:rsidRDefault="001734F1" w:rsidP="00D7519B">
      <w:pPr>
        <w:ind w:left="360"/>
        <w:rPr>
          <w:sz w:val="24"/>
          <w:szCs w:val="24"/>
        </w:rPr>
      </w:pPr>
    </w:p>
    <w:p w:rsidR="001734F1" w:rsidRDefault="001734F1" w:rsidP="00D7519B">
      <w:pPr>
        <w:ind w:left="360"/>
        <w:rPr>
          <w:sz w:val="24"/>
          <w:szCs w:val="24"/>
        </w:rPr>
      </w:pPr>
      <w:r>
        <w:rPr>
          <w:sz w:val="24"/>
          <w:szCs w:val="24"/>
        </w:rPr>
        <w:t>ПРЕДЛАГАЮ ВАМ ПОСЕТИТЬ МУЗЕЙ ,ДЛЯ ЭТОГО ПЕРЕЙДИТЕ ПО ССЫЛКЕ</w:t>
      </w:r>
    </w:p>
    <w:p w:rsidR="001734F1" w:rsidRDefault="001734F1" w:rsidP="00D7519B">
      <w:pPr>
        <w:ind w:left="360"/>
      </w:pPr>
    </w:p>
    <w:p w:rsidR="001734F1" w:rsidRDefault="001734F1" w:rsidP="00D7519B">
      <w:pPr>
        <w:ind w:left="360"/>
        <w:rPr>
          <w:sz w:val="24"/>
          <w:szCs w:val="24"/>
        </w:rPr>
      </w:pPr>
      <w:hyperlink r:id="rId20" w:history="1">
        <w:r w:rsidRPr="0061228E">
          <w:rPr>
            <w:rStyle w:val="Hyperlink"/>
            <w:sz w:val="24"/>
            <w:szCs w:val="24"/>
          </w:rPr>
          <w:t>https://yandex.ru/video/preview/?filmId=17406325664422437557&amp;text=ВЫСТАВКА%20КАРТИН%20ВАЛЕНТИНЫ%20РАЗЕНКОВОЙ&amp;path=wizard&amp;parent-reqid=1586632493922440-601628848270207373800154-production-app-host-vla-web-yp-249&amp;redircnt=1586632516.1</w:t>
        </w:r>
      </w:hyperlink>
    </w:p>
    <w:p w:rsidR="001734F1" w:rsidRDefault="001734F1" w:rsidP="00D7519B">
      <w:pPr>
        <w:ind w:left="360"/>
        <w:rPr>
          <w:sz w:val="24"/>
          <w:szCs w:val="24"/>
        </w:rPr>
      </w:pPr>
    </w:p>
    <w:p w:rsidR="001734F1" w:rsidRPr="00A0109F" w:rsidRDefault="001734F1" w:rsidP="00D7519B">
      <w:pPr>
        <w:ind w:left="360"/>
        <w:rPr>
          <w:sz w:val="24"/>
          <w:szCs w:val="24"/>
        </w:rPr>
      </w:pPr>
      <w:r w:rsidRPr="00A0109F">
        <w:rPr>
          <w:sz w:val="24"/>
          <w:szCs w:val="24"/>
        </w:rPr>
        <w:t>ЕСЛИ ВОЗНИКЛИ ВОПРОСЫ КО МНЕ,Я ВСЕГДА НА СВЯЗИ ПО ТЕЛЕФОНУ ИЛИ В ВАЦАПЕ.</w:t>
      </w:r>
    </w:p>
    <w:p w:rsidR="001734F1" w:rsidRPr="00A0109F" w:rsidRDefault="001734F1" w:rsidP="00D7519B">
      <w:pPr>
        <w:ind w:left="360"/>
        <w:rPr>
          <w:sz w:val="24"/>
          <w:szCs w:val="24"/>
        </w:rPr>
      </w:pPr>
    </w:p>
    <w:p w:rsidR="001734F1" w:rsidRPr="00A0109F" w:rsidRDefault="001734F1" w:rsidP="00D7519B">
      <w:pPr>
        <w:ind w:left="360"/>
        <w:rPr>
          <w:sz w:val="24"/>
          <w:szCs w:val="24"/>
        </w:rPr>
      </w:pPr>
      <w:r w:rsidRPr="00A0109F">
        <w:rPr>
          <w:sz w:val="24"/>
          <w:szCs w:val="24"/>
        </w:rPr>
        <w:t xml:space="preserve">                                         ДО ВСТРЕЧИ!!!</w:t>
      </w:r>
    </w:p>
    <w:p w:rsidR="001734F1" w:rsidRDefault="001734F1" w:rsidP="00367882">
      <w:pPr>
        <w:rPr>
          <w:sz w:val="28"/>
          <w:szCs w:val="28"/>
        </w:rPr>
      </w:pPr>
    </w:p>
    <w:p w:rsidR="001734F1" w:rsidRDefault="001734F1" w:rsidP="00367882">
      <w:pPr>
        <w:rPr>
          <w:sz w:val="28"/>
          <w:szCs w:val="28"/>
        </w:rPr>
      </w:pPr>
      <w:r>
        <w:rPr>
          <w:sz w:val="28"/>
          <w:szCs w:val="28"/>
        </w:rPr>
        <w:t xml:space="preserve"> КАРТИНА «ЛЕТО».</w:t>
      </w:r>
    </w:p>
    <w:p w:rsidR="001734F1" w:rsidRDefault="001734F1" w:rsidP="0036788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1 ГОД ОБУЧЕНИЯ.</w:t>
      </w:r>
    </w:p>
    <w:p w:rsidR="001734F1" w:rsidRDefault="001734F1" w:rsidP="00367882">
      <w:pPr>
        <w:rPr>
          <w:sz w:val="28"/>
          <w:szCs w:val="28"/>
        </w:rPr>
      </w:pPr>
      <w:r>
        <w:rPr>
          <w:sz w:val="28"/>
          <w:szCs w:val="28"/>
        </w:rPr>
        <w:t>ЗАНЯТИЕ 1.ВЫБОР РИСУНКА К КАРТИНЕ «ЛЕТО»</w:t>
      </w:r>
    </w:p>
    <w:p w:rsidR="001734F1" w:rsidRDefault="001734F1" w:rsidP="00367882">
      <w:pPr>
        <w:rPr>
          <w:sz w:val="28"/>
          <w:szCs w:val="28"/>
        </w:rPr>
      </w:pPr>
      <w:r>
        <w:rPr>
          <w:sz w:val="28"/>
          <w:szCs w:val="28"/>
        </w:rPr>
        <w:t>ЦЕЛЬ: НАУЧИТЬСЯ САМОСТОЯТЕЛЬНОВЫБИРАТЬ РИСУНОК ДЛЯ ВЫШИВКИ.</w:t>
      </w:r>
    </w:p>
    <w:p w:rsidR="001734F1" w:rsidRDefault="001734F1" w:rsidP="00367882">
      <w:pPr>
        <w:rPr>
          <w:sz w:val="28"/>
          <w:szCs w:val="28"/>
        </w:rPr>
      </w:pPr>
      <w:r>
        <w:rPr>
          <w:sz w:val="28"/>
          <w:szCs w:val="28"/>
        </w:rPr>
        <w:t xml:space="preserve"> ОБРАЗЦЫ РАБОТ.</w:t>
      </w:r>
    </w:p>
    <w:p w:rsidR="001734F1" w:rsidRDefault="001734F1" w:rsidP="00367882">
      <w:pPr>
        <w:rPr>
          <w:sz w:val="28"/>
          <w:szCs w:val="28"/>
        </w:rPr>
      </w:pPr>
      <w:r w:rsidRPr="00323B03">
        <w:rPr>
          <w:noProof/>
          <w:sz w:val="28"/>
          <w:szCs w:val="28"/>
          <w:lang w:eastAsia="ru-RU"/>
        </w:rPr>
        <w:pict>
          <v:shape id="Рисунок 6" o:spid="_x0000_i1037" type="#_x0000_t75" style="width:201.75pt;height:270pt;visibility:visible">
            <v:imagedata r:id="rId21" o:title=""/>
          </v:shape>
        </w:pict>
      </w:r>
      <w:r w:rsidRPr="00323B03">
        <w:rPr>
          <w:noProof/>
          <w:sz w:val="28"/>
          <w:szCs w:val="28"/>
          <w:lang w:eastAsia="ru-RU"/>
        </w:rPr>
        <w:pict>
          <v:shape id="Рисунок 7" o:spid="_x0000_i1038" type="#_x0000_t75" style="width:208.5pt;height:278.25pt;visibility:visible">
            <v:imagedata r:id="rId22" o:title=""/>
          </v:shape>
        </w:pict>
      </w:r>
    </w:p>
    <w:p w:rsidR="001734F1" w:rsidRDefault="001734F1" w:rsidP="00367882">
      <w:pPr>
        <w:rPr>
          <w:sz w:val="28"/>
          <w:szCs w:val="28"/>
        </w:rPr>
      </w:pPr>
    </w:p>
    <w:p w:rsidR="001734F1" w:rsidRDefault="001734F1" w:rsidP="00367882">
      <w:pPr>
        <w:rPr>
          <w:sz w:val="28"/>
          <w:szCs w:val="28"/>
        </w:rPr>
      </w:pPr>
    </w:p>
    <w:p w:rsidR="001734F1" w:rsidRDefault="001734F1" w:rsidP="00367882">
      <w:pPr>
        <w:rPr>
          <w:sz w:val="28"/>
          <w:szCs w:val="28"/>
        </w:rPr>
      </w:pPr>
      <w:r>
        <w:rPr>
          <w:sz w:val="28"/>
          <w:szCs w:val="28"/>
        </w:rPr>
        <w:t>ПОСМОТРИТЕ ОЧЕНЬ КРАСИВЫЕ  КАРТИНКИ ,ДЛЯ ЭТОГО ПЕРЕЙДИТЕ ПО ССЫЛКЕ</w:t>
      </w:r>
    </w:p>
    <w:p w:rsidR="001734F1" w:rsidRDefault="001734F1" w:rsidP="00367882">
      <w:pPr>
        <w:rPr>
          <w:sz w:val="28"/>
          <w:szCs w:val="28"/>
        </w:rPr>
      </w:pPr>
      <w:hyperlink r:id="rId23" w:history="1">
        <w:r w:rsidRPr="0061228E">
          <w:rPr>
            <w:rStyle w:val="Hyperlink"/>
            <w:sz w:val="28"/>
            <w:szCs w:val="28"/>
          </w:rPr>
          <w:t>https://yandex.ru/images/search?from=tabbar&amp;text=ВЫШИВКА%20ЛЕНТАМИ%20ЛЕТНИЕ%20БУКЕТЫ</w:t>
        </w:r>
      </w:hyperlink>
    </w:p>
    <w:p w:rsidR="001734F1" w:rsidRDefault="001734F1" w:rsidP="00367882">
      <w:pPr>
        <w:rPr>
          <w:sz w:val="28"/>
          <w:szCs w:val="28"/>
        </w:rPr>
      </w:pPr>
    </w:p>
    <w:p w:rsidR="001734F1" w:rsidRDefault="001734F1" w:rsidP="00367882">
      <w:pPr>
        <w:rPr>
          <w:sz w:val="28"/>
          <w:szCs w:val="28"/>
        </w:rPr>
      </w:pPr>
    </w:p>
    <w:p w:rsidR="001734F1" w:rsidRDefault="001734F1" w:rsidP="00367882">
      <w:pPr>
        <w:rPr>
          <w:sz w:val="28"/>
          <w:szCs w:val="28"/>
        </w:rPr>
      </w:pPr>
      <w:r>
        <w:rPr>
          <w:sz w:val="28"/>
          <w:szCs w:val="28"/>
        </w:rPr>
        <w:t>ДО ВСТРЕЧИ!!!!</w:t>
      </w:r>
    </w:p>
    <w:p w:rsidR="001734F1" w:rsidRDefault="001734F1" w:rsidP="00367882">
      <w:pPr>
        <w:rPr>
          <w:sz w:val="28"/>
          <w:szCs w:val="28"/>
        </w:rPr>
      </w:pPr>
    </w:p>
    <w:p w:rsidR="001734F1" w:rsidRDefault="001734F1" w:rsidP="00367882">
      <w:pPr>
        <w:rPr>
          <w:sz w:val="28"/>
          <w:szCs w:val="28"/>
        </w:rPr>
      </w:pPr>
    </w:p>
    <w:p w:rsidR="001734F1" w:rsidRDefault="001734F1" w:rsidP="00367882">
      <w:pPr>
        <w:rPr>
          <w:sz w:val="28"/>
          <w:szCs w:val="28"/>
        </w:rPr>
      </w:pPr>
      <w:r>
        <w:rPr>
          <w:sz w:val="28"/>
          <w:szCs w:val="28"/>
        </w:rPr>
        <w:t>ЗАНЯТИЕ 2.  «</w:t>
      </w:r>
      <w:r w:rsidRPr="008C04DC">
        <w:rPr>
          <w:sz w:val="28"/>
          <w:szCs w:val="28"/>
        </w:rPr>
        <w:t>МАТЕРИАЛЫ И ИНСТРУ</w:t>
      </w:r>
      <w:r>
        <w:rPr>
          <w:sz w:val="28"/>
          <w:szCs w:val="28"/>
        </w:rPr>
        <w:t>МЕНТЫ ДЛЯ РАБОТЫ «ЛЕТО</w:t>
      </w:r>
      <w:r w:rsidRPr="008C04DC">
        <w:rPr>
          <w:sz w:val="28"/>
          <w:szCs w:val="28"/>
        </w:rPr>
        <w:t>»</w:t>
      </w:r>
    </w:p>
    <w:p w:rsidR="001734F1" w:rsidRDefault="001734F1" w:rsidP="00367882">
      <w:pPr>
        <w:rPr>
          <w:sz w:val="28"/>
          <w:szCs w:val="28"/>
        </w:rPr>
      </w:pPr>
      <w:r>
        <w:rPr>
          <w:sz w:val="28"/>
          <w:szCs w:val="28"/>
        </w:rPr>
        <w:t>ЦЕЛЬ:ЗАКРЕПИТЬ УМЕНИЕ ПОДБИРАТЬ ЛЕНТОЧКИ ПО РАЗМЕРУ И ЦВЕТУ.</w:t>
      </w:r>
    </w:p>
    <w:p w:rsidR="001734F1" w:rsidRDefault="001734F1" w:rsidP="00367882">
      <w:pPr>
        <w:rPr>
          <w:sz w:val="28"/>
          <w:szCs w:val="28"/>
        </w:rPr>
      </w:pPr>
      <w:r w:rsidRPr="00323B03">
        <w:rPr>
          <w:noProof/>
          <w:sz w:val="28"/>
          <w:szCs w:val="28"/>
          <w:lang w:eastAsia="ru-RU"/>
        </w:rPr>
        <w:pict>
          <v:shape id="Рисунок 9" o:spid="_x0000_i1039" type="#_x0000_t75" style="width:382.5pt;height:262.5pt;visibility:visible">
            <v:imagedata r:id="rId24" o:title=""/>
          </v:shape>
        </w:pict>
      </w:r>
    </w:p>
    <w:p w:rsidR="001734F1" w:rsidRDefault="001734F1" w:rsidP="00367882">
      <w:pPr>
        <w:rPr>
          <w:sz w:val="28"/>
          <w:szCs w:val="28"/>
        </w:rPr>
      </w:pPr>
    </w:p>
    <w:p w:rsidR="001734F1" w:rsidRDefault="001734F1" w:rsidP="00367882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>1.ПЯЛЬЦА.</w:t>
      </w: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Pr="008C04DC">
        <w:rPr>
          <w:sz w:val="28"/>
          <w:szCs w:val="28"/>
        </w:rPr>
        <w:t>НОЖНИЦЫ</w:t>
      </w:r>
      <w:r>
        <w:rPr>
          <w:sz w:val="28"/>
          <w:szCs w:val="28"/>
        </w:rPr>
        <w:t>.</w:t>
      </w: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>3.ТКАНЬ.</w:t>
      </w: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8C04DC">
        <w:rPr>
          <w:sz w:val="28"/>
          <w:szCs w:val="28"/>
        </w:rPr>
        <w:t>ИГЛА ДЛЯ ВЫШИВКИ .</w:t>
      </w: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 xml:space="preserve">5.ЛЕНТЫ  </w:t>
      </w:r>
      <w:r w:rsidRPr="008C04DC">
        <w:rPr>
          <w:sz w:val="28"/>
          <w:szCs w:val="28"/>
        </w:rPr>
        <w:t>6; 10; 12;ММ.</w:t>
      </w: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>СОБЛЮДАЕМ ТЕХНИКУ БЕЗОПАСНОСТИ.</w:t>
      </w: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>ДО ВСТРЕЧИ!!</w:t>
      </w: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>ЗАНЯТИЕ 3. «ПЕРЕНОС РИСУНКА НА ТКАНЬ»</w:t>
      </w: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 xml:space="preserve">ЦЕЛЬ: ЗАКРЕПИТЬ УМЕНИЕ  ПЕРЕНОСИТЬ РИСУНОК КАРАНДАШОМ  НА ТКАНЬ. </w:t>
      </w:r>
    </w:p>
    <w:p w:rsidR="001734F1" w:rsidRDefault="001734F1" w:rsidP="008C04DC">
      <w:pPr>
        <w:rPr>
          <w:sz w:val="28"/>
          <w:szCs w:val="28"/>
        </w:rPr>
      </w:pPr>
      <w:r w:rsidRPr="00323B03">
        <w:rPr>
          <w:noProof/>
          <w:sz w:val="28"/>
          <w:szCs w:val="28"/>
          <w:lang w:eastAsia="ru-RU"/>
        </w:rPr>
        <w:pict>
          <v:shape id="Рисунок 25" o:spid="_x0000_i1040" type="#_x0000_t75" style="width:294.75pt;height:324pt;visibility:visible">
            <v:imagedata r:id="rId11" o:title=""/>
          </v:shape>
        </w:pict>
      </w:r>
      <w:r>
        <w:rPr>
          <w:sz w:val="28"/>
          <w:szCs w:val="28"/>
        </w:rPr>
        <w:t>\</w:t>
      </w:r>
    </w:p>
    <w:p w:rsidR="001734F1" w:rsidRDefault="001734F1" w:rsidP="008C04DC">
      <w:pPr>
        <w:rPr>
          <w:sz w:val="28"/>
          <w:szCs w:val="28"/>
        </w:rPr>
      </w:pPr>
      <w:r w:rsidRPr="00323B03">
        <w:rPr>
          <w:noProof/>
          <w:sz w:val="28"/>
          <w:szCs w:val="28"/>
          <w:lang w:eastAsia="ru-RU"/>
        </w:rPr>
        <w:pict>
          <v:shape id="Рисунок 26" o:spid="_x0000_i1041" type="#_x0000_t75" style="width:233.25pt;height:272.25pt;rotation:90;visibility:visible">
            <v:imagedata r:id="rId25" o:title=""/>
          </v:shape>
        </w:pict>
      </w: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ДО ВСТРЕЧИ!!</w:t>
      </w: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>ЗАНЯТИЕ 4. «</w:t>
      </w:r>
      <w:r w:rsidRPr="008C04DC">
        <w:rPr>
          <w:sz w:val="28"/>
          <w:szCs w:val="28"/>
        </w:rPr>
        <w:t>ВЫБОР ЛЕНТ И ШВОВ ДЛЯ ВЫШИВКИ</w:t>
      </w:r>
      <w:r>
        <w:rPr>
          <w:sz w:val="28"/>
          <w:szCs w:val="28"/>
        </w:rPr>
        <w:t xml:space="preserve"> . ВЫШИВКА ЦВЕТОВ »</w:t>
      </w:r>
      <w:r w:rsidRPr="008C04DC">
        <w:rPr>
          <w:sz w:val="28"/>
          <w:szCs w:val="28"/>
        </w:rPr>
        <w:t>.</w:t>
      </w: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>ЦЕЛЬ: ЗАКРЕПИТЬ УМЕНИЕ ВЫБИРАТЬ ЛЕНТЫ И  ШВЫ ДЛЯ ВЫШИВКИ.</w:t>
      </w:r>
      <w:r w:rsidRPr="00323B03">
        <w:rPr>
          <w:noProof/>
          <w:sz w:val="28"/>
          <w:szCs w:val="28"/>
          <w:lang w:eastAsia="ru-RU"/>
        </w:rPr>
        <w:pict>
          <v:shape id="Рисунок 22" o:spid="_x0000_i1042" type="#_x0000_t75" style="width:254.25pt;height:236.25pt;visibility:visible">
            <v:imagedata r:id="rId26" o:title=""/>
          </v:shape>
        </w:pict>
      </w: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 xml:space="preserve">ВАСИЛЬКИ ВЫШИВАЮТСЯ ЛЕНТОЙ </w:t>
      </w:r>
      <w:smartTag w:uri="urn:schemas-microsoft-com:office:smarttags" w:element="metricconverter">
        <w:smartTagPr>
          <w:attr w:name="ProductID" w:val="6 ММ"/>
        </w:smartTagPr>
        <w:r>
          <w:rPr>
            <w:sz w:val="28"/>
            <w:szCs w:val="28"/>
          </w:rPr>
          <w:t>6 ММ</w:t>
        </w:r>
      </w:smartTag>
      <w:r>
        <w:rPr>
          <w:sz w:val="28"/>
          <w:szCs w:val="28"/>
        </w:rPr>
        <w:t>. ПРЯМЫМ ШВОМ.</w:t>
      </w: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>МОЖНО ПОДОБРАТЬ НЕСКОЛЬКО ОТТЕНКОВ ГОЛУБОГОЦВЕТА,СМЕШИВАЕМ СТЕЖОЧКИ,СЛЕДИМ ЗА ИЗНАНОЧНОЙ СТОРОНОЙ ИЗДЕЛИЯ.</w:t>
      </w:r>
    </w:p>
    <w:p w:rsidR="001734F1" w:rsidRDefault="001734F1" w:rsidP="008C04DC">
      <w:pPr>
        <w:rPr>
          <w:sz w:val="28"/>
          <w:szCs w:val="28"/>
        </w:rPr>
      </w:pPr>
      <w:r w:rsidRPr="00323B03">
        <w:rPr>
          <w:noProof/>
          <w:sz w:val="28"/>
          <w:szCs w:val="28"/>
          <w:lang w:eastAsia="ru-RU"/>
        </w:rPr>
        <w:pict>
          <v:shape id="Рисунок 21" o:spid="_x0000_i1043" type="#_x0000_t75" style="width:272.25pt;height:245.25pt;visibility:visible">
            <v:imagedata r:id="rId27" o:title=""/>
          </v:shape>
        </w:pict>
      </w: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>ИРИСЫ ВЫШИВАЕМ « ШВОМ С ПРОКОЛОМ».СЛЕДИМ ЗА ПЕРЕХОДОМ ЦВЕТА ЛЕНТЫ.</w:t>
      </w: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  <w:r w:rsidRPr="00323B03">
        <w:rPr>
          <w:noProof/>
          <w:sz w:val="28"/>
          <w:szCs w:val="28"/>
          <w:lang w:eastAsia="ru-RU"/>
        </w:rPr>
        <w:pict>
          <v:shape id="Рисунок 24" o:spid="_x0000_i1044" type="#_x0000_t75" style="width:332.25pt;height:219pt;visibility:visible">
            <v:imagedata r:id="rId28" o:title=""/>
          </v:shape>
        </w:pict>
      </w: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 xml:space="preserve">МАКИ ВЫШИВАЕМ ЛЕНТОЧКОЙ </w:t>
      </w:r>
      <w:smartTag w:uri="urn:schemas-microsoft-com:office:smarttags" w:element="metricconverter">
        <w:smartTagPr>
          <w:attr w:name="ProductID" w:val="12 ММ"/>
        </w:smartTagPr>
        <w:r>
          <w:rPr>
            <w:sz w:val="28"/>
            <w:szCs w:val="28"/>
          </w:rPr>
          <w:t>12 ММ</w:t>
        </w:r>
      </w:smartTag>
      <w:r>
        <w:rPr>
          <w:sz w:val="28"/>
          <w:szCs w:val="28"/>
        </w:rPr>
        <w:t xml:space="preserve"> . РАСПРАВЛЯЕМ ЛЕНТОЧКУ ПАЛЬЧИКАМИ.</w:t>
      </w: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>ВЫШИВАЕМ АККУРАТНО,СОБЛЮДАЯ ТЕХНИКУ БЕЗОПАСНОСТИ.</w:t>
      </w: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>ПОСЛЕ ЗАНЯТИЯ ПРИВОДИМ МЕСТО ВЫШИВКИ В ПОРЯДОК.</w:t>
      </w: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>ДО ВСТРЕЧИ!!!</w:t>
      </w: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>ЗАНЯТИЕ 5. «ВЫШИВКА ТРАВ И СТЕБЛЕЙ В БУКЕТЕ»</w:t>
      </w: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>ЦЕЛЬ: ВЫШИВАТЬ СТЕБЛИ К ВЫБРАННЫМ ЦВЕТАМ.</w:t>
      </w:r>
    </w:p>
    <w:p w:rsidR="001734F1" w:rsidRDefault="001734F1" w:rsidP="008C04DC">
      <w:pPr>
        <w:rPr>
          <w:sz w:val="28"/>
          <w:szCs w:val="28"/>
        </w:rPr>
      </w:pPr>
      <w:r w:rsidRPr="00323B03">
        <w:rPr>
          <w:noProof/>
          <w:sz w:val="28"/>
          <w:szCs w:val="28"/>
          <w:lang w:eastAsia="ru-RU"/>
        </w:rPr>
        <w:pict>
          <v:shape id="Рисунок 27" o:spid="_x0000_i1045" type="#_x0000_t75" style="width:414pt;height:189.75pt;visibility:visible">
            <v:imagedata r:id="rId29" o:title=""/>
          </v:shape>
        </w:pict>
      </w: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>СТЕБЕЛЬКИ ВЫЩИВАЕМ НИТКАМИ ИРИС ШВОМ  «НАЗАД ИГЛА» ИЛИ ЛЕНТОЙ «СКРУЧЕННЫМ ШВОМ».</w:t>
      </w: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 xml:space="preserve">  ПОСЛЕ ЗАНЯТИЯ  ПРИВОДИМ РАБОЧЕЕ МЕСТО В ПОРЯДОК.</w:t>
      </w: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>ДО ВСТРЕЧИ!!</w:t>
      </w: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>ЗАНЯТИЕ 6. «ВЫШИВКА ЛИСТЬЕВ В БУКЕТЕ»</w:t>
      </w: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>ЦЕЛЬ: ЗАКРЕПЛЕНИЕ НАВЫКА ВЫШИВКИ СБОРНЫХ ЛИСТЬЕВ.</w:t>
      </w:r>
      <w:r w:rsidRPr="00323B03">
        <w:rPr>
          <w:noProof/>
          <w:sz w:val="28"/>
          <w:szCs w:val="28"/>
          <w:lang w:eastAsia="ru-RU"/>
        </w:rPr>
        <w:pict>
          <v:shape id="Рисунок 29" o:spid="_x0000_i1046" type="#_x0000_t75" style="width:233.25pt;height:174.75pt;visibility:visible">
            <v:imagedata r:id="rId30" o:title=""/>
          </v:shape>
        </w:pict>
      </w:r>
    </w:p>
    <w:p w:rsidR="001734F1" w:rsidRDefault="001734F1" w:rsidP="008C04DC">
      <w:pPr>
        <w:rPr>
          <w:sz w:val="28"/>
          <w:szCs w:val="28"/>
        </w:rPr>
      </w:pPr>
      <w:r w:rsidRPr="00323B03">
        <w:rPr>
          <w:noProof/>
          <w:sz w:val="28"/>
          <w:szCs w:val="28"/>
          <w:lang w:eastAsia="ru-RU"/>
        </w:rPr>
        <w:pict>
          <v:shape id="Рисунок 30" o:spid="_x0000_i1047" type="#_x0000_t75" style="width:252.75pt;height:187.5pt;visibility:visible">
            <v:imagedata r:id="rId31" o:title=""/>
          </v:shape>
        </w:pict>
      </w:r>
    </w:p>
    <w:p w:rsidR="001734F1" w:rsidRDefault="001734F1" w:rsidP="008C04DC">
      <w:pPr>
        <w:rPr>
          <w:sz w:val="28"/>
          <w:szCs w:val="28"/>
        </w:rPr>
      </w:pPr>
      <w:r w:rsidRPr="00323B03">
        <w:rPr>
          <w:noProof/>
          <w:sz w:val="28"/>
          <w:szCs w:val="28"/>
          <w:lang w:eastAsia="ru-RU"/>
        </w:rPr>
        <w:pict>
          <v:shape id="Рисунок 31" o:spid="_x0000_i1048" type="#_x0000_t75" style="width:312pt;height:177pt;visibility:visible">
            <v:imagedata r:id="rId32" o:title=""/>
          </v:shape>
        </w:pict>
      </w: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>ЛИСТИКИ ВЫШИВАЕМ АККУРАТНО,ПЕРЕКРЫВАЯ КАРАНДАШНЫЙ РИСУНОК.</w:t>
      </w: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>ПРИВЕДИМ РАБОЧЕЕ МЕСТО В ПОРЯДОК.</w:t>
      </w: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>ДО ВСТРЕЧИ!!</w:t>
      </w: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>ЗАНЯТИЕ 6. «УКРАШЕНИЕ РАБОТ ИОТПАРИВАНИЕ УТЮГОМ»</w:t>
      </w: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>ЦЕЛЬ: УЧИТЬСЯ ВЛАДЕТЬ УТЮГОМ  ПОД ПРИСМОТРОМ ВЗРОСЛОГО.</w:t>
      </w: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>И ХОЧУ ПРЕДЛОЖИТЬ ВАМ ПОСМОТРЕТЬ РАБОТЫ ВЗРОСЛЫХ МАСТЕРИЦ,</w:t>
      </w: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>ПЕРЕЙДИТЕ ПО ССЫЛКЕ.</w:t>
      </w:r>
    </w:p>
    <w:p w:rsidR="001734F1" w:rsidRDefault="001734F1" w:rsidP="008C04DC">
      <w:pPr>
        <w:rPr>
          <w:sz w:val="28"/>
          <w:szCs w:val="28"/>
        </w:rPr>
      </w:pPr>
      <w:hyperlink r:id="rId33" w:history="1">
        <w:r w:rsidRPr="0061228E">
          <w:rPr>
            <w:rStyle w:val="Hyperlink"/>
            <w:sz w:val="28"/>
            <w:szCs w:val="28"/>
          </w:rPr>
          <w:t>https://yandex.ru/images/search?from=tabbar&amp;text=вышивка%20лентами%20летние%20букеты</w:t>
        </w:r>
      </w:hyperlink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>ДО ВСТРЕЧИ!!</w:t>
      </w: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>ЗАНЯТИЕ 7. «ОФОРМЛЕНИЕ РАБОТ В РАМКИ»</w:t>
      </w: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>ЦЕЛЬ: ЗАКРЕПИТЬ ЖЕЛАНИЕ ВИДЕТЬ ГОТОВОЕ ИЗДЕЛИЕ.</w:t>
      </w: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>ПО ЖЕЛАНИЮ МОЖНО УКРАСИТЬ СВОИ РАБОТЫ БУСИНАМИ,БАНТАМИ,БОЖЬМИ КОРОВКАМИ.</w:t>
      </w: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 xml:space="preserve">ФОТО ГОТОВЫХ РАБОТ ВЫСЫЛАЙТЕ МНЕ НА ПОЧТУ ПО АДРЕСУ </w:t>
      </w: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  <w:hyperlink r:id="rId34" w:history="1">
        <w:r w:rsidRPr="0061228E">
          <w:rPr>
            <w:rStyle w:val="Hyperlink"/>
            <w:sz w:val="28"/>
            <w:szCs w:val="28"/>
          </w:rPr>
          <w:t>nina.nechaeva.1972@yandex.ru</w:t>
        </w:r>
      </w:hyperlink>
      <w:r>
        <w:rPr>
          <w:sz w:val="28"/>
          <w:szCs w:val="28"/>
        </w:rPr>
        <w:t xml:space="preserve">  ИЛИ В ВАЦАП.</w:t>
      </w: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  <w:r>
        <w:rPr>
          <w:sz w:val="28"/>
          <w:szCs w:val="28"/>
        </w:rPr>
        <w:t xml:space="preserve"> ДО ВСТРЕЧИ!!</w:t>
      </w: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p w:rsidR="001734F1" w:rsidRDefault="001734F1" w:rsidP="008C04DC">
      <w:pPr>
        <w:rPr>
          <w:sz w:val="28"/>
          <w:szCs w:val="28"/>
        </w:rPr>
      </w:pPr>
    </w:p>
    <w:sectPr w:rsidR="001734F1" w:rsidSect="00791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66D66"/>
    <w:multiLevelType w:val="hybridMultilevel"/>
    <w:tmpl w:val="BE3C8C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E594C73"/>
    <w:multiLevelType w:val="hybridMultilevel"/>
    <w:tmpl w:val="5274B12A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0BC5903"/>
    <w:multiLevelType w:val="hybridMultilevel"/>
    <w:tmpl w:val="8FF8BD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3774"/>
    <w:rsid w:val="000058F6"/>
    <w:rsid w:val="00020EE0"/>
    <w:rsid w:val="00030B9B"/>
    <w:rsid w:val="00047F8A"/>
    <w:rsid w:val="00071A8E"/>
    <w:rsid w:val="00122346"/>
    <w:rsid w:val="001734F1"/>
    <w:rsid w:val="00193774"/>
    <w:rsid w:val="00236DFD"/>
    <w:rsid w:val="00292B17"/>
    <w:rsid w:val="002B4C8A"/>
    <w:rsid w:val="0031250F"/>
    <w:rsid w:val="00323B03"/>
    <w:rsid w:val="00364D8E"/>
    <w:rsid w:val="00367882"/>
    <w:rsid w:val="003C2B56"/>
    <w:rsid w:val="003D3B76"/>
    <w:rsid w:val="004105E1"/>
    <w:rsid w:val="005B4AE9"/>
    <w:rsid w:val="005D1099"/>
    <w:rsid w:val="0061228E"/>
    <w:rsid w:val="00634D1A"/>
    <w:rsid w:val="0078621D"/>
    <w:rsid w:val="00791C6C"/>
    <w:rsid w:val="007D4C58"/>
    <w:rsid w:val="008B51CC"/>
    <w:rsid w:val="008C04DC"/>
    <w:rsid w:val="00914D19"/>
    <w:rsid w:val="009723C0"/>
    <w:rsid w:val="009A4A6F"/>
    <w:rsid w:val="00A0109F"/>
    <w:rsid w:val="00A05C8A"/>
    <w:rsid w:val="00B74454"/>
    <w:rsid w:val="00BC57E5"/>
    <w:rsid w:val="00BD6F32"/>
    <w:rsid w:val="00C2072D"/>
    <w:rsid w:val="00D06D95"/>
    <w:rsid w:val="00D7519B"/>
    <w:rsid w:val="00D963C4"/>
    <w:rsid w:val="00DC37D5"/>
    <w:rsid w:val="00EE3B95"/>
    <w:rsid w:val="00EE4486"/>
    <w:rsid w:val="00FD6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C6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92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92B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367882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D963C4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sTey1253w9k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hyperlink" Target="mailto:nina.nechaeva.1972@yandex.ru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6.png"/><Relationship Id="rId33" Type="http://schemas.openxmlformats.org/officeDocument/2006/relationships/hyperlink" Target="https://yandex.ru/images/search?from=tabbar&amp;text=&#1074;&#1099;&#1096;&#1080;&#1074;&#1082;&#1072;%20&#1083;&#1077;&#1085;&#1090;&#1072;&#1084;&#1080;%20&#1083;&#1077;&#1090;&#1085;&#1080;&#1077;%20&#1073;&#1091;&#1082;&#1077;&#1090;&#1099;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yandex.ru/video/preview/?filmId=17406325664422437557&amp;text=&#1042;&#1067;&#1057;&#1058;&#1040;&#1042;&#1050;&#1040;%20&#1050;&#1040;&#1056;&#1058;&#1048;&#1053;%20&#1042;&#1040;&#1051;&#1045;&#1053;&#1058;&#1048;&#1053;&#1067;%20&#1056;&#1040;&#1047;&#1045;&#1053;&#1050;&#1054;&#1042;&#1054;&#1049;&amp;path=wizard&amp;parent-reqid=1586632493922440-601628848270207373800154-production-app-host-vla-web-yp-249&amp;redircnt=1586632516.1" TargetMode="External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s://yandex.ru/images/search?from=tabbar&amp;text=&#1042;&#1067;&#1064;&#1048;&#1042;&#1050;&#1040;%20&#1051;&#1045;&#1053;&#1058;&#1040;&#1052;&#1048;%20&#1051;&#1045;&#1058;&#1053;&#1048;&#1045;%20&#1041;&#1059;&#1050;&#1045;&#1058;&#1067;" TargetMode="External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hyperlink" Target="https://yandex.ru/images/search?text=&#1096;&#1074;&#1099;%20&#1076;&#1083;&#1103;%20&#1074;&#1099;&#1096;&#1080;&#1074;&#1082;&#1080;%20&#1051;&#1045;&#1053;&#1058;&#1040;&#1052;&#1048;%20&#1053;&#1045;&#1047;&#1040;&#1041;&#1062;&#1044;&#1050;&#1048;" TargetMode="External"/><Relationship Id="rId19" Type="http://schemas.openxmlformats.org/officeDocument/2006/relationships/hyperlink" Target="mailto:nina.nechaeva.1972@yandex.ru" TargetMode="External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323</TotalTime>
  <Pages>15</Pages>
  <Words>790</Words>
  <Characters>4505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Admin</cp:lastModifiedBy>
  <cp:revision>13</cp:revision>
  <dcterms:created xsi:type="dcterms:W3CDTF">2020-04-10T11:34:00Z</dcterms:created>
  <dcterms:modified xsi:type="dcterms:W3CDTF">2020-04-13T07:08:00Z</dcterms:modified>
</cp:coreProperties>
</file>